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E41" w:rsidRDefault="007A1480"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3081" cy="10692000"/>
            <wp:effectExtent l="0" t="0" r="0" b="0"/>
            <wp:wrapSquare wrapText="bothSides"/>
            <wp:docPr id="30" name="Picture 30" descr="Macintosh HD:Users:Nadzim:Desktop:Work:AVN:Reg forms:avn meeting form:2017 Singapore:gnf singapore form 2017 resize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adzim:Desktop:Work:AVN:Reg forms:avn meeting form:2017 Singapore:gnf singapore form 2017 resized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081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42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4E1FF28" wp14:editId="2D068663">
                <wp:simplePos x="0" y="0"/>
                <wp:positionH relativeFrom="column">
                  <wp:posOffset>4572000</wp:posOffset>
                </wp:positionH>
                <wp:positionV relativeFrom="paragraph">
                  <wp:posOffset>5600700</wp:posOffset>
                </wp:positionV>
                <wp:extent cx="1028700" cy="228600"/>
                <wp:effectExtent l="0" t="0" r="0" b="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247" w:rsidRDefault="007942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9" o:spid="_x0000_s1026" type="#_x0000_t202" style="position:absolute;margin-left:5in;margin-top:441pt;width:81pt;height:1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" filled="f" stroked="f">
                <v:textbox>
                  <w:txbxContent>
                    <w:p w:rsidR="00794247" w:rsidRDefault="00794247">
                      <w:bookmarkStart w:id="1" w:name="_GoBack"/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="007942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5600700</wp:posOffset>
                </wp:positionV>
                <wp:extent cx="800100" cy="228600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247" w:rsidRDefault="007942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27" type="#_x0000_t202" style="position:absolute;margin-left:270pt;margin-top:441pt;width:63pt;height:1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" filled="f" stroked="f">
                <v:textbox>
                  <w:txbxContent>
                    <w:p w:rsidR="00794247" w:rsidRDefault="00794247"/>
                  </w:txbxContent>
                </v:textbox>
                <w10:wrap type="square"/>
              </v:shape>
            </w:pict>
          </mc:Fallback>
        </mc:AlternateContent>
      </w:r>
      <w:r w:rsidR="007942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5600700</wp:posOffset>
                </wp:positionV>
                <wp:extent cx="800100" cy="228600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247" w:rsidRDefault="007942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28" type="#_x0000_t202" style="position:absolute;margin-left:2in;margin-top:441pt;width:63pt;height:1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" filled="f" stroked="f">
                <v:textbox>
                  <w:txbxContent>
                    <w:p w:rsidR="00794247" w:rsidRDefault="00794247"/>
                  </w:txbxContent>
                </v:textbox>
                <w10:wrap type="square"/>
              </v:shape>
            </w:pict>
          </mc:Fallback>
        </mc:AlternateContent>
      </w:r>
      <w:r w:rsidR="007942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5600700</wp:posOffset>
                </wp:positionV>
                <wp:extent cx="571500" cy="228600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247" w:rsidRDefault="007942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o:spid="_x0000_s1029" type="#_x0000_t202" style="position:absolute;margin-left:45pt;margin-top:441pt;width:45pt;height:1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" filled="f" stroked="f">
                <v:textbox>
                  <w:txbxContent>
                    <w:p w:rsidR="00794247" w:rsidRDefault="00794247"/>
                  </w:txbxContent>
                </v:textbox>
                <w10:wrap type="square"/>
              </v:shape>
            </w:pict>
          </mc:Fallback>
        </mc:AlternateContent>
      </w:r>
      <w:r w:rsidR="007942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5257800</wp:posOffset>
                </wp:positionV>
                <wp:extent cx="1028700" cy="342900"/>
                <wp:effectExtent l="0" t="0" r="0" b="1270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247" w:rsidRDefault="007942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o:spid="_x0000_s1030" type="#_x0000_t202" style="position:absolute;margin-left:369pt;margin-top:414pt;width:81pt;height:2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eWpNICAAAY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" filled="f" stroked="f">
                <v:textbox>
                  <w:txbxContent>
                    <w:p w:rsidR="00794247" w:rsidRDefault="00794247"/>
                  </w:txbxContent>
                </v:textbox>
                <w10:wrap type="square"/>
              </v:shape>
            </w:pict>
          </mc:Fallback>
        </mc:AlternateContent>
      </w:r>
      <w:r w:rsidR="007942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5257800</wp:posOffset>
                </wp:positionV>
                <wp:extent cx="914400" cy="228600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247" w:rsidRDefault="007942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31" type="#_x0000_t202" style="position:absolute;margin-left:261pt;margin-top:414pt;width:1in;height:1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" filled="f" stroked="f">
                <v:textbox>
                  <w:txbxContent>
                    <w:p w:rsidR="00794247" w:rsidRDefault="00794247"/>
                  </w:txbxContent>
                </v:textbox>
                <w10:wrap type="square"/>
              </v:shape>
            </w:pict>
          </mc:Fallback>
        </mc:AlternateContent>
      </w:r>
      <w:r w:rsidR="007942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5257800</wp:posOffset>
                </wp:positionV>
                <wp:extent cx="800100" cy="22860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247" w:rsidRDefault="007942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32" type="#_x0000_t202" style="position:absolute;margin-left:2in;margin-top:414pt;width:63pt;height:1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" filled="f" stroked="f">
                <v:textbox>
                  <w:txbxContent>
                    <w:p w:rsidR="00794247" w:rsidRDefault="00794247"/>
                  </w:txbxContent>
                </v:textbox>
                <w10:wrap type="square"/>
              </v:shape>
            </w:pict>
          </mc:Fallback>
        </mc:AlternateContent>
      </w:r>
      <w:r w:rsidR="007942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5372100</wp:posOffset>
                </wp:positionV>
                <wp:extent cx="571500" cy="22860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247" w:rsidRDefault="007942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33" type="#_x0000_t202" style="position:absolute;margin-left:45pt;margin-top:423pt;width:45pt;height:1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" filled="f" stroked="f">
                <v:textbox>
                  <w:txbxContent>
                    <w:p w:rsidR="00794247" w:rsidRDefault="00794247"/>
                  </w:txbxContent>
                </v:textbox>
                <w10:wrap type="square"/>
              </v:shape>
            </w:pict>
          </mc:Fallback>
        </mc:AlternateContent>
      </w:r>
      <w:r w:rsidR="007942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4572000</wp:posOffset>
                </wp:positionV>
                <wp:extent cx="457200" cy="22860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247" w:rsidRDefault="007942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4" type="#_x0000_t202" style="position:absolute;margin-left:108pt;margin-top:5in;width:36pt;height:1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" filled="f" stroked="f">
                <v:textbox>
                  <w:txbxContent>
                    <w:p w:rsidR="00794247" w:rsidRDefault="00794247"/>
                  </w:txbxContent>
                </v:textbox>
                <w10:wrap type="square"/>
              </v:shape>
            </w:pict>
          </mc:Fallback>
        </mc:AlternateContent>
      </w:r>
      <w:r w:rsidR="007942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4572000</wp:posOffset>
                </wp:positionV>
                <wp:extent cx="457200" cy="228600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247" w:rsidRDefault="007942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5" type="#_x0000_t202" style="position:absolute;margin-left:18pt;margin-top:5in;width:36pt;height:1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" filled="f" stroked="f">
                <v:textbox>
                  <w:txbxContent>
                    <w:p w:rsidR="00794247" w:rsidRDefault="00794247"/>
                  </w:txbxContent>
                </v:textbox>
                <w10:wrap type="square"/>
              </v:shape>
            </w:pict>
          </mc:Fallback>
        </mc:AlternateContent>
      </w:r>
      <w:r w:rsidR="007942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4343400</wp:posOffset>
                </wp:positionV>
                <wp:extent cx="457200" cy="2286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247" w:rsidRDefault="007942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6" type="#_x0000_t202" style="position:absolute;margin-left:306pt;margin-top:342pt;width:36pt;height:1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" filled="f" stroked="f">
                <v:textbox>
                  <w:txbxContent>
                    <w:p w:rsidR="00794247" w:rsidRDefault="00794247"/>
                  </w:txbxContent>
                </v:textbox>
                <w10:wrap type="square"/>
              </v:shape>
            </w:pict>
          </mc:Fallback>
        </mc:AlternateContent>
      </w:r>
      <w:r w:rsidR="007942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4343400</wp:posOffset>
                </wp:positionV>
                <wp:extent cx="457200" cy="2286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247" w:rsidRDefault="007942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7" type="#_x0000_t202" style="position:absolute;margin-left:234pt;margin-top:342pt;width:36pt;height:1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" filled="f" stroked="f">
                <v:textbox>
                  <w:txbxContent>
                    <w:p w:rsidR="00794247" w:rsidRDefault="00794247"/>
                  </w:txbxContent>
                </v:textbox>
                <w10:wrap type="square"/>
              </v:shape>
            </w:pict>
          </mc:Fallback>
        </mc:AlternateContent>
      </w:r>
      <w:r w:rsidR="007942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3771900</wp:posOffset>
                </wp:positionV>
                <wp:extent cx="5143500" cy="22860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247" w:rsidRDefault="007942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8" type="#_x0000_t202" style="position:absolute;margin-left:45pt;margin-top:297pt;width:405pt;height:1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" filled="f" stroked="f">
                <v:textbox>
                  <w:txbxContent>
                    <w:p w:rsidR="00794247" w:rsidRDefault="00794247"/>
                  </w:txbxContent>
                </v:textbox>
                <w10:wrap type="square"/>
              </v:shape>
            </w:pict>
          </mc:Fallback>
        </mc:AlternateContent>
      </w:r>
      <w:r w:rsidR="007942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3543300</wp:posOffset>
                </wp:positionV>
                <wp:extent cx="2628900" cy="2286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247" w:rsidRDefault="007942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39" type="#_x0000_t202" style="position:absolute;margin-left:243pt;margin-top:279pt;width:207pt;height:1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" filled="f" stroked="f">
                <v:textbox>
                  <w:txbxContent>
                    <w:p w:rsidR="00794247" w:rsidRDefault="00794247"/>
                  </w:txbxContent>
                </v:textbox>
                <w10:wrap type="square"/>
              </v:shape>
            </w:pict>
          </mc:Fallback>
        </mc:AlternateContent>
      </w:r>
      <w:r w:rsidR="007942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3543300</wp:posOffset>
                </wp:positionV>
                <wp:extent cx="1714500" cy="2286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247" w:rsidRDefault="007942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40" type="#_x0000_t202" style="position:absolute;margin-left:36pt;margin-top:279pt;width:135pt;height:1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" filled="f" stroked="f">
                <v:textbox>
                  <w:txbxContent>
                    <w:p w:rsidR="00794247" w:rsidRDefault="00794247"/>
                  </w:txbxContent>
                </v:textbox>
                <w10:wrap type="square"/>
              </v:shape>
            </w:pict>
          </mc:Fallback>
        </mc:AlternateContent>
      </w:r>
      <w:r w:rsidR="007942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3314700</wp:posOffset>
                </wp:positionV>
                <wp:extent cx="1257300" cy="2286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247" w:rsidRDefault="007942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41" type="#_x0000_t202" style="position:absolute;margin-left:5in;margin-top:261pt;width:99pt;height:1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" filled="f" stroked="f">
                <v:textbox>
                  <w:txbxContent>
                    <w:p w:rsidR="00794247" w:rsidRDefault="00794247"/>
                  </w:txbxContent>
                </v:textbox>
                <w10:wrap type="square"/>
              </v:shape>
            </w:pict>
          </mc:Fallback>
        </mc:AlternateContent>
      </w:r>
      <w:r w:rsidR="007942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3314700</wp:posOffset>
                </wp:positionV>
                <wp:extent cx="2057400" cy="2286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247" w:rsidRDefault="007942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42" type="#_x0000_t202" style="position:absolute;margin-left:9pt;margin-top:261pt;width:162pt;height:1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" filled="f" stroked="f">
                <v:textbox>
                  <w:txbxContent>
                    <w:p w:rsidR="00794247" w:rsidRDefault="00794247"/>
                  </w:txbxContent>
                </v:textbox>
                <w10:wrap type="square"/>
              </v:shape>
            </w:pict>
          </mc:Fallback>
        </mc:AlternateContent>
      </w:r>
      <w:r w:rsidR="007942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3086100</wp:posOffset>
                </wp:positionV>
                <wp:extent cx="2743200" cy="2286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247" w:rsidRDefault="007942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43" type="#_x0000_t202" style="position:absolute;margin-left:243pt;margin-top:243pt;width:3in;height:1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" filled="f" stroked="f">
                <v:textbox>
                  <w:txbxContent>
                    <w:p w:rsidR="00794247" w:rsidRDefault="00794247"/>
                  </w:txbxContent>
                </v:textbox>
                <w10:wrap type="square"/>
              </v:shape>
            </w:pict>
          </mc:Fallback>
        </mc:AlternateContent>
      </w:r>
      <w:r w:rsidR="007942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3086100</wp:posOffset>
                </wp:positionV>
                <wp:extent cx="2400300" cy="2286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247" w:rsidRDefault="007942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44" type="#_x0000_t202" style="position:absolute;margin-left:-8.95pt;margin-top:243pt;width:189pt;height:1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" filled="f" stroked="f">
                <v:textbox>
                  <w:txbxContent>
                    <w:p w:rsidR="00794247" w:rsidRDefault="00794247"/>
                  </w:txbxContent>
                </v:textbox>
                <w10:wrap type="square"/>
              </v:shape>
            </w:pict>
          </mc:Fallback>
        </mc:AlternateContent>
      </w:r>
      <w:r w:rsidR="007942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2743200</wp:posOffset>
                </wp:positionV>
                <wp:extent cx="2628900" cy="2286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247" w:rsidRDefault="007942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45" type="#_x0000_t202" style="position:absolute;margin-left:243pt;margin-top:3in;width:207pt;height:1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" filled="f" stroked="f">
                <v:textbox>
                  <w:txbxContent>
                    <w:p w:rsidR="00794247" w:rsidRDefault="00794247"/>
                  </w:txbxContent>
                </v:textbox>
                <w10:wrap type="square"/>
              </v:shape>
            </w:pict>
          </mc:Fallback>
        </mc:AlternateContent>
      </w:r>
      <w:r w:rsidR="007942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2743200</wp:posOffset>
                </wp:positionV>
                <wp:extent cx="2171700" cy="2286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247" w:rsidRDefault="007942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46" type="#_x0000_t202" style="position:absolute;margin-left:0;margin-top:3in;width:171pt;height:1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" filled="f" stroked="f">
                <v:textbox>
                  <w:txbxContent>
                    <w:p w:rsidR="00794247" w:rsidRDefault="00794247"/>
                  </w:txbxContent>
                </v:textbox>
                <w10:wrap type="square"/>
              </v:shape>
            </w:pict>
          </mc:Fallback>
        </mc:AlternateContent>
      </w:r>
      <w:r w:rsidR="007942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2514600</wp:posOffset>
                </wp:positionV>
                <wp:extent cx="6286500" cy="2286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247" w:rsidRDefault="007942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47" type="#_x0000_t202" style="position:absolute;margin-left:-35.95pt;margin-top:198pt;width:495pt;height:1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" filled="f" stroked="f">
                <v:textbox>
                  <w:txbxContent>
                    <w:p w:rsidR="00794247" w:rsidRDefault="00794247"/>
                  </w:txbxContent>
                </v:textbox>
                <w10:wrap type="square"/>
              </v:shape>
            </w:pict>
          </mc:Fallback>
        </mc:AlternateContent>
      </w:r>
      <w:r w:rsidR="007942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2286000</wp:posOffset>
                </wp:positionV>
                <wp:extent cx="4000500" cy="2286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247" w:rsidRDefault="007942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48" type="#_x0000_t202" style="position:absolute;margin-left:135pt;margin-top:180pt;width:315pt;height:1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" filled="f" stroked="f">
                <v:textbox>
                  <w:txbxContent>
                    <w:p w:rsidR="00794247" w:rsidRDefault="00794247"/>
                  </w:txbxContent>
                </v:textbox>
                <w10:wrap type="square"/>
              </v:shape>
            </w:pict>
          </mc:Fallback>
        </mc:AlternateContent>
      </w:r>
      <w:r w:rsidR="007942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2057400</wp:posOffset>
                </wp:positionV>
                <wp:extent cx="3543300" cy="228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247" w:rsidRDefault="007942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49" type="#_x0000_t202" style="position:absolute;margin-left:180pt;margin-top:162pt;width:279pt;height:1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" filled="f" stroked="f">
                <v:textbox>
                  <w:txbxContent>
                    <w:p w:rsidR="00794247" w:rsidRDefault="00794247"/>
                  </w:txbxContent>
                </v:textbox>
                <w10:wrap type="square"/>
              </v:shape>
            </w:pict>
          </mc:Fallback>
        </mc:AlternateContent>
      </w:r>
      <w:r w:rsidR="007942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2057400</wp:posOffset>
                </wp:positionV>
                <wp:extent cx="1257300" cy="2286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247" w:rsidRDefault="007942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50" type="#_x0000_t202" style="position:absolute;margin-left:9pt;margin-top:162pt;width:99pt;height:1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" filled="f" stroked="f">
                <v:textbox>
                  <w:txbxContent>
                    <w:p w:rsidR="00794247" w:rsidRDefault="00794247"/>
                  </w:txbxContent>
                </v:textbox>
                <w10:wrap type="square"/>
              </v:shape>
            </w:pict>
          </mc:Fallback>
        </mc:AlternateContent>
      </w:r>
      <w:r w:rsidR="007942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1714500</wp:posOffset>
                </wp:positionV>
                <wp:extent cx="4114800" cy="3429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247" w:rsidRDefault="007942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51" type="#_x0000_t202" style="position:absolute;margin-left:126pt;margin-top:135pt;width:324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" filled="f" stroked="f">
                <v:textbox>
                  <w:txbxContent>
                    <w:p w:rsidR="00794247" w:rsidRDefault="00794247"/>
                  </w:txbxContent>
                </v:textbox>
                <w10:wrap type="square"/>
              </v:shape>
            </w:pict>
          </mc:Fallback>
        </mc:AlternateContent>
      </w:r>
      <w:r w:rsidR="007942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1485900</wp:posOffset>
                </wp:positionV>
                <wp:extent cx="4914900" cy="2286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247" w:rsidRDefault="007942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52" type="#_x0000_t202" style="position:absolute;margin-left:81pt;margin-top:117pt;width:387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" filled="f" stroked="f">
                <v:textbox>
                  <w:txbxContent>
                    <w:p w:rsidR="00794247" w:rsidRDefault="00794247"/>
                  </w:txbxContent>
                </v:textbox>
                <w10:wrap type="square"/>
              </v:shape>
            </w:pict>
          </mc:Fallback>
        </mc:AlternateContent>
      </w:r>
      <w:r w:rsidR="0079424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1143000</wp:posOffset>
                </wp:positionV>
                <wp:extent cx="3886200" cy="2286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247" w:rsidRDefault="007942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53" type="#_x0000_t202" style="position:absolute;margin-left:153pt;margin-top:90pt;width:306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" filled="f" stroked="f">
                <v:textbox>
                  <w:txbxContent>
                    <w:p w:rsidR="00794247" w:rsidRDefault="00794247"/>
                  </w:txbxContent>
                </v:textbox>
                <w10:wrap type="square"/>
              </v:shape>
            </w:pict>
          </mc:Fallback>
        </mc:AlternateContent>
      </w:r>
    </w:p>
    <w:sectPr w:rsidR="000A4E41" w:rsidSect="0038500E">
      <w:pgSz w:w="11900" w:h="16840"/>
      <w:pgMar w:top="1440" w:right="1797" w:bottom="1440" w:left="184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247"/>
    <w:rsid w:val="000A4E41"/>
    <w:rsid w:val="000A6BAA"/>
    <w:rsid w:val="0038500E"/>
    <w:rsid w:val="00794247"/>
    <w:rsid w:val="007A1480"/>
    <w:rsid w:val="009E286D"/>
    <w:rsid w:val="00D00ACC"/>
    <w:rsid w:val="00D13E7D"/>
    <w:rsid w:val="00E44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Helvetica normal"/>
    <w:qFormat/>
    <w:rsid w:val="00D00ACC"/>
    <w:rPr>
      <w:rFonts w:ascii="Helvetica" w:hAnsi="Helvetica"/>
      <w:sz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45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535"/>
    <w:rPr>
      <w:rFonts w:ascii="Lucida Grande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Helvetica normal"/>
    <w:qFormat/>
    <w:rsid w:val="00D00ACC"/>
    <w:rPr>
      <w:rFonts w:ascii="Helvetica" w:hAnsi="Helvetica"/>
      <w:sz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453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535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shabana:Desktop:gnf%20singapore%20form%202017%20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gnf singapore form 2017 final.dotx</Template>
  <TotalTime>1</TotalTime>
  <Pages>1</Pages>
  <Words>4</Words>
  <Characters>26</Characters>
  <Application>Microsoft Macintosh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Shabana</dc:creator>
  <cp:keywords/>
  <dc:description/>
  <cp:lastModifiedBy>Nadzim</cp:lastModifiedBy>
  <cp:revision>2</cp:revision>
  <dcterms:created xsi:type="dcterms:W3CDTF">2017-01-11T04:31:00Z</dcterms:created>
  <dcterms:modified xsi:type="dcterms:W3CDTF">2017-01-11T04:31:00Z</dcterms:modified>
</cp:coreProperties>
</file>